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827" w:rsidRDefault="009C2827" w:rsidP="00E905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Тематика КСР по грамматике немецкого языка для студентов 1-го курса романо-германского отделения</w:t>
      </w:r>
    </w:p>
    <w:p w:rsidR="009C2827" w:rsidRDefault="009C2827" w:rsidP="00E90581">
      <w:pPr>
        <w:jc w:val="center"/>
        <w:rPr>
          <w:b/>
          <w:sz w:val="28"/>
          <w:szCs w:val="28"/>
        </w:rPr>
      </w:pP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Употребление артикля в современном немецком языке (грамматический тест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Образование множественного числа существительных (компьютерное тестирование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Три основные формы глагола (компьютерное тестирование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  <w:lang w:val="de-DE"/>
        </w:rPr>
        <w:t xml:space="preserve">Perfekt </w:t>
      </w:r>
      <w:r>
        <w:rPr>
          <w:sz w:val="28"/>
          <w:szCs w:val="28"/>
        </w:rPr>
        <w:t>(компьютерное тестирование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Модальные глаголы (самостоятельная работа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Склонение прилагательных, образование степеней сравнения (компьютерное тестирование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Местоимение (контрольная работа 2ч.).</w:t>
      </w:r>
    </w:p>
    <w:p w:rsidR="009C2827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Предлоги (контрольный тест).</w:t>
      </w:r>
    </w:p>
    <w:p w:rsidR="009C2827" w:rsidRPr="00AF33E0" w:rsidRDefault="009C2827" w:rsidP="00E90581">
      <w:pPr>
        <w:numPr>
          <w:ilvl w:val="1"/>
          <w:numId w:val="1"/>
        </w:numPr>
        <w:tabs>
          <w:tab w:val="clear" w:pos="1440"/>
          <w:tab w:val="num" w:pos="360"/>
        </w:tabs>
        <w:ind w:left="360" w:firstLine="0"/>
        <w:jc w:val="both"/>
        <w:rPr>
          <w:sz w:val="28"/>
          <w:szCs w:val="28"/>
        </w:rPr>
      </w:pPr>
      <w:r>
        <w:rPr>
          <w:sz w:val="28"/>
          <w:szCs w:val="28"/>
        </w:rPr>
        <w:t>Итоговая работа за год (4ч.).</w:t>
      </w:r>
    </w:p>
    <w:p w:rsidR="009C2827" w:rsidRDefault="009C2827"/>
    <w:sectPr w:rsidR="009C2827" w:rsidSect="009C2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81F70"/>
    <w:multiLevelType w:val="hybridMultilevel"/>
    <w:tmpl w:val="644AF00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CA2B4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581"/>
    <w:rsid w:val="00132A28"/>
    <w:rsid w:val="00412105"/>
    <w:rsid w:val="00472A60"/>
    <w:rsid w:val="004759EE"/>
    <w:rsid w:val="006C5C38"/>
    <w:rsid w:val="0080280B"/>
    <w:rsid w:val="0088451C"/>
    <w:rsid w:val="009C2827"/>
    <w:rsid w:val="00AF33E0"/>
    <w:rsid w:val="00DE5C39"/>
    <w:rsid w:val="00E8637E"/>
    <w:rsid w:val="00E9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0581"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88</Words>
  <Characters>506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Тематика КСР по грамматике немецкого языка для студентов 1-го курса романо-германского отделения</dc:title>
  <dc:subject/>
  <dc:creator>User</dc:creator>
  <cp:keywords/>
  <dc:description/>
  <cp:lastModifiedBy>User</cp:lastModifiedBy>
  <cp:revision>1</cp:revision>
  <dcterms:created xsi:type="dcterms:W3CDTF">2011-02-04T08:34:00Z</dcterms:created>
  <dcterms:modified xsi:type="dcterms:W3CDTF">2011-02-04T08:36:00Z</dcterms:modified>
</cp:coreProperties>
</file>